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08" w:rsidRPr="0011239A" w:rsidRDefault="00062F08" w:rsidP="00A227A5">
      <w:pPr>
        <w:jc w:val="center"/>
        <w:rPr>
          <w:rFonts w:ascii="Franklin Gothic Medium" w:hAnsi="Franklin Gothic Medium"/>
          <w:color w:val="0000FF"/>
          <w:sz w:val="40"/>
          <w:szCs w:val="40"/>
        </w:rPr>
      </w:pPr>
      <w:r>
        <w:rPr>
          <w:rFonts w:ascii="Franklin Gothic Medium" w:hAnsi="Franklin Gothic Medium"/>
          <w:color w:val="0000FF"/>
          <w:sz w:val="40"/>
          <w:szCs w:val="40"/>
        </w:rPr>
        <w:t xml:space="preserve">89-95 </w:t>
      </w:r>
      <w:r w:rsidRPr="0011239A">
        <w:rPr>
          <w:rFonts w:ascii="Franklin Gothic Medium" w:hAnsi="Franklin Gothic Medium"/>
          <w:color w:val="0000FF"/>
          <w:sz w:val="40"/>
          <w:szCs w:val="40"/>
        </w:rPr>
        <w:t>518</w:t>
      </w:r>
    </w:p>
    <w:p w:rsidR="00062F08" w:rsidRDefault="00062F08" w:rsidP="00A227A5">
      <w:pPr>
        <w:jc w:val="center"/>
        <w:rPr>
          <w:rFonts w:ascii="Franklin Gothic Medium" w:hAnsi="Franklin Gothic Medium"/>
          <w:sz w:val="40"/>
          <w:szCs w:val="40"/>
        </w:rPr>
      </w:pPr>
    </w:p>
    <w:p w:rsidR="00062F08" w:rsidRDefault="00062F08" w:rsidP="00A227A5">
      <w:pPr>
        <w:tabs>
          <w:tab w:val="left" w:pos="2160"/>
          <w:tab w:val="left" w:pos="4320"/>
        </w:tabs>
        <w:rPr>
          <w:rFonts w:ascii="Franklin Gothic Medium" w:hAnsi="Franklin Gothic Medium"/>
          <w:sz w:val="36"/>
          <w:szCs w:val="36"/>
          <w:u w:val="single"/>
        </w:rPr>
      </w:pPr>
      <w:r>
        <w:rPr>
          <w:rFonts w:ascii="Franklin Gothic Medium" w:hAnsi="Franklin Gothic Medium"/>
          <w:sz w:val="40"/>
          <w:szCs w:val="40"/>
        </w:rPr>
        <w:tab/>
      </w:r>
      <w:r>
        <w:rPr>
          <w:rFonts w:ascii="Franklin Gothic Medium" w:hAnsi="Franklin Gothic Medium"/>
          <w:sz w:val="36"/>
          <w:szCs w:val="36"/>
          <w:u w:val="single"/>
        </w:rPr>
        <w:t>Part #</w:t>
      </w:r>
      <w:r>
        <w:rPr>
          <w:rFonts w:ascii="Franklin Gothic Medium" w:hAnsi="Franklin Gothic Medium"/>
          <w:sz w:val="36"/>
          <w:szCs w:val="36"/>
        </w:rPr>
        <w:tab/>
      </w:r>
      <w:r>
        <w:rPr>
          <w:rFonts w:ascii="Franklin Gothic Medium" w:hAnsi="Franklin Gothic Medium"/>
          <w:sz w:val="36"/>
          <w:szCs w:val="36"/>
          <w:u w:val="single"/>
        </w:rPr>
        <w:t>Description</w:t>
      </w:r>
    </w:p>
    <w:p w:rsidR="00062F08" w:rsidRPr="00A227A5" w:rsidRDefault="00062F08" w:rsidP="00A227A5">
      <w:pPr>
        <w:tabs>
          <w:tab w:val="left" w:pos="2160"/>
          <w:tab w:val="left" w:pos="4320"/>
        </w:tabs>
        <w:rPr>
          <w:rFonts w:ascii="Franklin Gothic Medium" w:hAnsi="Franklin Gothic Medium"/>
          <w:sz w:val="36"/>
          <w:szCs w:val="36"/>
          <w:u w:val="single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OH Kit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22002E</w:t>
      </w:r>
      <w:r>
        <w:rPr>
          <w:rFonts w:ascii="Franklin Gothic Medium" w:hAnsi="Franklin Gothic Medium"/>
          <w:sz w:val="28"/>
          <w:szCs w:val="28"/>
        </w:rPr>
        <w:tab/>
        <w:t xml:space="preserve">PAPER RUBBER RING &amp; SEAL 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Master L/Steels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22004E</w:t>
      </w:r>
      <w:r>
        <w:rPr>
          <w:rFonts w:ascii="Franklin Gothic Medium" w:hAnsi="Franklin Gothic Medium"/>
          <w:sz w:val="28"/>
          <w:szCs w:val="28"/>
        </w:rPr>
        <w:t xml:space="preserve"> </w:t>
      </w:r>
      <w:r>
        <w:rPr>
          <w:rFonts w:ascii="Franklin Gothic Medium" w:hAnsi="Franklin Gothic Medium"/>
          <w:sz w:val="28"/>
          <w:szCs w:val="28"/>
        </w:rPr>
        <w:tab/>
        <w:t xml:space="preserve">TAN FRICTION BANNER 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Filter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12010C</w:t>
      </w:r>
      <w:r>
        <w:rPr>
          <w:rFonts w:ascii="Franklin Gothic Medium" w:hAnsi="Franklin Gothic Medium"/>
          <w:sz w:val="28"/>
          <w:szCs w:val="28"/>
        </w:rPr>
        <w:tab/>
        <w:t>DACRON</w:t>
      </w:r>
      <w:r>
        <w:rPr>
          <w:rFonts w:ascii="Franklin Gothic Medium" w:hAnsi="Franklin Gothic Medium"/>
          <w:sz w:val="28"/>
          <w:szCs w:val="28"/>
        </w:rPr>
        <w:tab/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Bands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22022A</w:t>
      </w:r>
      <w:r>
        <w:rPr>
          <w:rFonts w:ascii="Franklin Gothic Medium" w:hAnsi="Franklin Gothic Medium"/>
          <w:sz w:val="28"/>
          <w:szCs w:val="28"/>
        </w:rPr>
        <w:t xml:space="preserve"> BORG</w:t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>22022AK</w:t>
      </w:r>
      <w:r>
        <w:rPr>
          <w:rFonts w:ascii="Franklin Gothic Medium" w:hAnsi="Franklin Gothic Medium"/>
          <w:sz w:val="28"/>
          <w:szCs w:val="28"/>
        </w:rPr>
        <w:t xml:space="preserve"> RAYBSTOS PRO SERIES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916555">
        <w:rPr>
          <w:rFonts w:ascii="Franklin Gothic Medium" w:hAnsi="Franklin Gothic Medium"/>
          <w:color w:val="0000FF"/>
          <w:sz w:val="28"/>
          <w:szCs w:val="28"/>
        </w:rPr>
        <w:t>22024B</w:t>
      </w:r>
      <w:r>
        <w:rPr>
          <w:rFonts w:ascii="Franklin Gothic Medium" w:hAnsi="Franklin Gothic Medium"/>
          <w:sz w:val="28"/>
          <w:szCs w:val="28"/>
        </w:rPr>
        <w:t xml:space="preserve"> REAR SINGLE WRAP  </w:t>
      </w:r>
      <w:r w:rsidRPr="00916555">
        <w:rPr>
          <w:rFonts w:ascii="Franklin Gothic Medium" w:hAnsi="Franklin Gothic Medium"/>
          <w:color w:val="0000FF"/>
          <w:sz w:val="28"/>
          <w:szCs w:val="28"/>
        </w:rPr>
        <w:t>22024C</w:t>
      </w:r>
      <w:r>
        <w:rPr>
          <w:rFonts w:ascii="Franklin Gothic Medium" w:hAnsi="Franklin Gothic Medium"/>
          <w:sz w:val="28"/>
          <w:szCs w:val="28"/>
        </w:rPr>
        <w:t xml:space="preserve"> REAR TRIPLE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Pump Bushing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22034B</w:t>
      </w:r>
      <w:r>
        <w:rPr>
          <w:rFonts w:ascii="Franklin Gothic Medium" w:hAnsi="Franklin Gothic Medium"/>
          <w:sz w:val="28"/>
          <w:szCs w:val="28"/>
        </w:rPr>
        <w:t xml:space="preserve"> BRONZE</w:t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916555">
        <w:rPr>
          <w:rFonts w:ascii="Franklin Gothic Medium" w:hAnsi="Franklin Gothic Medium"/>
          <w:color w:val="0000FF"/>
          <w:sz w:val="28"/>
          <w:szCs w:val="28"/>
        </w:rPr>
        <w:t>22034</w:t>
      </w:r>
      <w:r>
        <w:rPr>
          <w:rFonts w:ascii="Franklin Gothic Medium" w:hAnsi="Franklin Gothic Medium"/>
          <w:sz w:val="28"/>
          <w:szCs w:val="28"/>
        </w:rPr>
        <w:t xml:space="preserve"> BABBIT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Steel Pack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22139E</w:t>
      </w:r>
      <w:r>
        <w:rPr>
          <w:rFonts w:ascii="Franklin Gothic Medium" w:hAnsi="Franklin Gothic Medium"/>
          <w:sz w:val="28"/>
          <w:szCs w:val="28"/>
        </w:rPr>
        <w:tab/>
        <w:t>STEEL MODULE 90-97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 xml:space="preserve">Shift kit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T22167</w:t>
      </w:r>
      <w:r>
        <w:rPr>
          <w:rFonts w:ascii="Franklin Gothic Medium" w:hAnsi="Franklin Gothic Medium"/>
          <w:sz w:val="28"/>
          <w:szCs w:val="28"/>
        </w:rPr>
        <w:t xml:space="preserve"> GAS  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>T22165B</w:t>
      </w:r>
      <w:r>
        <w:rPr>
          <w:rFonts w:ascii="Franklin Gothic Medium" w:hAnsi="Franklin Gothic Medium"/>
          <w:sz w:val="28"/>
          <w:szCs w:val="28"/>
        </w:rPr>
        <w:t xml:space="preserve"> DIESEL 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 xml:space="preserve">S22167 </w:t>
      </w:r>
      <w:r>
        <w:rPr>
          <w:rFonts w:ascii="Franklin Gothic Medium" w:hAnsi="Franklin Gothic Medium"/>
          <w:sz w:val="28"/>
          <w:szCs w:val="28"/>
        </w:rPr>
        <w:t xml:space="preserve">GAS &amp; DIESEL 89-98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>S22167A</w:t>
      </w:r>
      <w:r>
        <w:rPr>
          <w:rFonts w:ascii="Franklin Gothic Medium" w:hAnsi="Franklin Gothic Medium"/>
          <w:sz w:val="28"/>
          <w:szCs w:val="28"/>
        </w:rPr>
        <w:t xml:space="preserve"> 99-04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Pan Gasket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 xml:space="preserve">  22300</w:t>
      </w:r>
      <w:r>
        <w:rPr>
          <w:rFonts w:ascii="Franklin Gothic Medium" w:hAnsi="Franklin Gothic Medium"/>
          <w:sz w:val="28"/>
          <w:szCs w:val="28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rFonts w:ascii="Franklin Gothic Medium" w:hAnsi="Franklin Gothic Medium"/>
              <w:sz w:val="28"/>
              <w:szCs w:val="28"/>
            </w:rPr>
            <w:t>CORK</w:t>
          </w:r>
        </w:smartTag>
      </w:smartTag>
      <w:r>
        <w:rPr>
          <w:rFonts w:ascii="Franklin Gothic Medium" w:hAnsi="Franklin Gothic Medium"/>
          <w:sz w:val="28"/>
          <w:szCs w:val="28"/>
        </w:rPr>
        <w:t xml:space="preserve"> 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>22300F</w:t>
      </w:r>
      <w:r>
        <w:rPr>
          <w:rFonts w:ascii="Franklin Gothic Medium" w:hAnsi="Franklin Gothic Medium"/>
          <w:sz w:val="28"/>
          <w:szCs w:val="28"/>
        </w:rPr>
        <w:t xml:space="preserve"> DURAPRENE 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>22300W</w:t>
      </w:r>
      <w:r>
        <w:rPr>
          <w:rFonts w:ascii="Franklin Gothic Medium" w:hAnsi="Franklin Gothic Medium"/>
          <w:sz w:val="28"/>
          <w:szCs w:val="28"/>
        </w:rPr>
        <w:t xml:space="preserve"> MOLDED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Electronics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  <w:t>88-93</w:t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>12420</w:t>
      </w:r>
      <w:r>
        <w:rPr>
          <w:rFonts w:ascii="Franklin Gothic Medium" w:hAnsi="Franklin Gothic Medium"/>
          <w:sz w:val="28"/>
          <w:szCs w:val="28"/>
        </w:rPr>
        <w:t xml:space="preserve"> LU &amp; OD DUAL SOL.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EE2D24">
      <w:pPr>
        <w:numPr>
          <w:ilvl w:val="1"/>
          <w:numId w:val="1"/>
        </w:num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12420</w:t>
      </w:r>
      <w:r>
        <w:rPr>
          <w:rFonts w:ascii="Franklin Gothic Medium" w:hAnsi="Franklin Gothic Medium"/>
          <w:sz w:val="28"/>
          <w:szCs w:val="28"/>
        </w:rPr>
        <w:t xml:space="preserve"> LU &amp;OD DUAL SOL</w:t>
      </w:r>
    </w:p>
    <w:p w:rsidR="00062F08" w:rsidRDefault="00062F08" w:rsidP="00EE2D24">
      <w:pPr>
        <w:ind w:left="3600"/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12415A</w:t>
      </w:r>
      <w:r>
        <w:rPr>
          <w:rFonts w:ascii="Franklin Gothic Medium" w:hAnsi="Franklin Gothic Medium"/>
          <w:sz w:val="28"/>
          <w:szCs w:val="28"/>
        </w:rPr>
        <w:t xml:space="preserve"> GOV SENSOR</w:t>
      </w:r>
    </w:p>
    <w:p w:rsidR="00062F08" w:rsidRDefault="00062F08" w:rsidP="00EE2D24">
      <w:pPr>
        <w:ind w:left="3600"/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12432A</w:t>
      </w:r>
      <w:r>
        <w:rPr>
          <w:rFonts w:ascii="Franklin Gothic Medium" w:hAnsi="Franklin Gothic Medium"/>
          <w:sz w:val="28"/>
          <w:szCs w:val="28"/>
        </w:rPr>
        <w:t xml:space="preserve"> GOV SOLENOID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Sonnax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22771-09</w:t>
      </w:r>
      <w:r>
        <w:rPr>
          <w:rFonts w:ascii="Franklin Gothic Medium" w:hAnsi="Franklin Gothic Medium"/>
          <w:sz w:val="28"/>
          <w:szCs w:val="28"/>
        </w:rPr>
        <w:t xml:space="preserve"> MANUAL VALVE</w:t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 xml:space="preserve">22771A-01 </w:t>
      </w:r>
      <w:r>
        <w:rPr>
          <w:rFonts w:ascii="Franklin Gothic Medium" w:hAnsi="Franklin Gothic Medium"/>
          <w:sz w:val="28"/>
          <w:szCs w:val="28"/>
        </w:rPr>
        <w:t xml:space="preserve">4 SPOOL SW. 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>22912</w:t>
      </w:r>
      <w:r>
        <w:rPr>
          <w:rFonts w:ascii="Franklin Gothic Medium" w:hAnsi="Franklin Gothic Medium"/>
          <w:sz w:val="28"/>
          <w:szCs w:val="28"/>
        </w:rPr>
        <w:t xml:space="preserve"> REAR SERVO</w:t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>22936</w:t>
      </w:r>
      <w:r>
        <w:rPr>
          <w:rFonts w:ascii="Franklin Gothic Medium" w:hAnsi="Franklin Gothic Medium"/>
          <w:sz w:val="28"/>
          <w:szCs w:val="28"/>
        </w:rPr>
        <w:t xml:space="preserve"> ACC. SPRING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Hard Parts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ab/>
        <w:t>M12580BBK-N</w:t>
      </w:r>
      <w:r>
        <w:rPr>
          <w:rFonts w:ascii="Franklin Gothic Medium" w:hAnsi="Franklin Gothic Medium"/>
          <w:sz w:val="28"/>
          <w:szCs w:val="28"/>
        </w:rPr>
        <w:t xml:space="preserve"> OD PLANET KIT 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>M22634B-N</w:t>
      </w:r>
      <w:r>
        <w:rPr>
          <w:rFonts w:ascii="Franklin Gothic Medium" w:hAnsi="Franklin Gothic Medium"/>
          <w:sz w:val="28"/>
          <w:szCs w:val="28"/>
        </w:rPr>
        <w:t xml:space="preserve"> OD SUPPORT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11239A">
        <w:rPr>
          <w:rFonts w:ascii="Franklin Gothic Medium" w:hAnsi="Franklin Gothic Medium"/>
          <w:color w:val="0000FF"/>
          <w:sz w:val="28"/>
          <w:szCs w:val="28"/>
        </w:rPr>
        <w:t>M22556AC-N</w:t>
      </w:r>
      <w:r>
        <w:rPr>
          <w:rFonts w:ascii="Franklin Gothic Medium" w:hAnsi="Franklin Gothic Medium"/>
          <w:sz w:val="28"/>
          <w:szCs w:val="28"/>
        </w:rPr>
        <w:t xml:space="preserve"> REV DRUM  </w:t>
      </w:r>
      <w:r w:rsidRPr="0011239A">
        <w:rPr>
          <w:rFonts w:ascii="Franklin Gothic Medium" w:hAnsi="Franklin Gothic Medium"/>
          <w:color w:val="0000FF"/>
          <w:sz w:val="28"/>
          <w:szCs w:val="28"/>
        </w:rPr>
        <w:t>M22556AC-R</w:t>
      </w:r>
      <w:r>
        <w:rPr>
          <w:rFonts w:ascii="Franklin Gothic Medium" w:hAnsi="Franklin Gothic Medium"/>
          <w:sz w:val="28"/>
          <w:szCs w:val="28"/>
        </w:rPr>
        <w:t xml:space="preserve"> REV DRUM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392E1D">
        <w:rPr>
          <w:rFonts w:ascii="Franklin Gothic Medium" w:hAnsi="Franklin Gothic Medium"/>
          <w:color w:val="0000FF"/>
          <w:sz w:val="28"/>
          <w:szCs w:val="28"/>
        </w:rPr>
        <w:t>Sprags</w:t>
      </w:r>
      <w:r w:rsidRPr="00392E1D">
        <w:rPr>
          <w:rFonts w:ascii="Franklin Gothic Medium" w:hAnsi="Franklin Gothic Medium"/>
          <w:color w:val="0000FF"/>
          <w:sz w:val="28"/>
          <w:szCs w:val="28"/>
        </w:rPr>
        <w:tab/>
        <w:t>22654A</w:t>
      </w:r>
      <w:r>
        <w:rPr>
          <w:rFonts w:ascii="Franklin Gothic Medium" w:hAnsi="Franklin Gothic Medium"/>
          <w:sz w:val="28"/>
          <w:szCs w:val="28"/>
        </w:rPr>
        <w:t xml:space="preserve">  LOW ROLLER</w:t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392E1D">
        <w:rPr>
          <w:rFonts w:ascii="Franklin Gothic Medium" w:hAnsi="Franklin Gothic Medium"/>
          <w:color w:val="0000FF"/>
          <w:sz w:val="28"/>
          <w:szCs w:val="28"/>
        </w:rPr>
        <w:t xml:space="preserve">12650 </w:t>
      </w:r>
      <w:r>
        <w:rPr>
          <w:rFonts w:ascii="Franklin Gothic Medium" w:hAnsi="Franklin Gothic Medium"/>
          <w:sz w:val="28"/>
          <w:szCs w:val="28"/>
        </w:rPr>
        <w:t>OD ROLLER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 w:rsidRPr="0011239A">
        <w:rPr>
          <w:rFonts w:ascii="Franklin Gothic Medium" w:hAnsi="Franklin Gothic Medium"/>
          <w:color w:val="0000FF"/>
          <w:sz w:val="28"/>
          <w:szCs w:val="28"/>
        </w:rPr>
        <w:t>T. Converter</w:t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916555">
        <w:rPr>
          <w:rFonts w:ascii="Franklin Gothic Medium" w:hAnsi="Franklin Gothic Medium"/>
          <w:color w:val="0000FF"/>
          <w:sz w:val="28"/>
          <w:szCs w:val="28"/>
        </w:rPr>
        <w:t>GAS</w:t>
      </w:r>
      <w:r>
        <w:rPr>
          <w:rFonts w:ascii="Franklin Gothic Medium" w:hAnsi="Franklin Gothic Medium"/>
          <w:color w:val="0000FF"/>
          <w:sz w:val="28"/>
          <w:szCs w:val="28"/>
        </w:rPr>
        <w:tab/>
      </w:r>
    </w:p>
    <w:p w:rsidR="00062F08" w:rsidRDefault="00062F08" w:rsidP="00916555">
      <w:pPr>
        <w:ind w:left="1440" w:firstLine="720"/>
        <w:rPr>
          <w:rFonts w:ascii="Franklin Gothic Medium" w:hAnsi="Franklin Gothic Medium"/>
          <w:sz w:val="28"/>
          <w:szCs w:val="28"/>
        </w:rPr>
      </w:pPr>
      <w:r w:rsidRPr="00916555">
        <w:rPr>
          <w:rFonts w:ascii="Franklin Gothic Medium" w:hAnsi="Franklin Gothic Medium"/>
          <w:sz w:val="28"/>
          <w:szCs w:val="28"/>
        </w:rPr>
        <w:t>TC5409LS</w:t>
      </w:r>
      <w:r w:rsidRPr="00916555">
        <w:rPr>
          <w:rFonts w:ascii="Franklin Gothic Medium" w:hAnsi="Franklin Gothic Medium"/>
          <w:sz w:val="28"/>
          <w:szCs w:val="28"/>
        </w:rPr>
        <w:tab/>
        <w:t>TC5409HS</w:t>
      </w:r>
      <w:r>
        <w:rPr>
          <w:rFonts w:ascii="Franklin Gothic Medium" w:hAnsi="Franklin Gothic Medium"/>
          <w:sz w:val="28"/>
          <w:szCs w:val="28"/>
        </w:rPr>
        <w:t xml:space="preserve">  NON- LOCKUP </w:t>
      </w:r>
    </w:p>
    <w:p w:rsidR="00062F08" w:rsidRDefault="00062F08" w:rsidP="00A227A5">
      <w:pPr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916555">
        <w:rPr>
          <w:rFonts w:ascii="Franklin Gothic Medium" w:hAnsi="Franklin Gothic Medium"/>
          <w:sz w:val="28"/>
          <w:szCs w:val="28"/>
        </w:rPr>
        <w:t>TC5440LS</w:t>
      </w:r>
      <w:r w:rsidRPr="00916555">
        <w:rPr>
          <w:rFonts w:ascii="Franklin Gothic Medium" w:hAnsi="Franklin Gothic Medium"/>
          <w:sz w:val="28"/>
          <w:szCs w:val="28"/>
        </w:rPr>
        <w:tab/>
        <w:t>TC5440HS</w:t>
      </w:r>
      <w:r>
        <w:rPr>
          <w:rFonts w:ascii="Franklin Gothic Medium" w:hAnsi="Franklin Gothic Medium"/>
          <w:sz w:val="28"/>
          <w:szCs w:val="28"/>
        </w:rPr>
        <w:t xml:space="preserve">  LU NO WEIGHT </w:t>
      </w:r>
    </w:p>
    <w:p w:rsidR="00062F08" w:rsidRDefault="00062F08" w:rsidP="0011239A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2"/>
          <w:szCs w:val="22"/>
        </w:rPr>
        <w:tab/>
      </w:r>
      <w:r>
        <w:rPr>
          <w:rFonts w:ascii="Franklin Gothic Medium" w:hAnsi="Franklin Gothic Medium"/>
          <w:sz w:val="22"/>
          <w:szCs w:val="22"/>
        </w:rPr>
        <w:tab/>
      </w:r>
      <w:r>
        <w:rPr>
          <w:rFonts w:ascii="Franklin Gothic Medium" w:hAnsi="Franklin Gothic Medium"/>
          <w:sz w:val="22"/>
          <w:szCs w:val="22"/>
        </w:rPr>
        <w:tab/>
      </w:r>
      <w:r w:rsidRPr="00916555">
        <w:rPr>
          <w:rFonts w:ascii="Franklin Gothic Medium" w:hAnsi="Franklin Gothic Medium"/>
          <w:sz w:val="28"/>
          <w:szCs w:val="28"/>
        </w:rPr>
        <w:t xml:space="preserve">TC5443LS  TC5443HS 360 </w:t>
      </w:r>
      <w:r>
        <w:rPr>
          <w:rFonts w:ascii="Franklin Gothic Medium" w:hAnsi="Franklin Gothic Medium"/>
          <w:sz w:val="28"/>
          <w:szCs w:val="28"/>
        </w:rPr>
        <w:t>LU 2”X 2 ⅛” WEIGHT</w:t>
      </w:r>
    </w:p>
    <w:p w:rsidR="00062F08" w:rsidRDefault="00062F08" w:rsidP="0011239A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  <w:t>TC5423LS</w:t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  <w:t xml:space="preserve">         360 LU3.48”X1.55” WEIGHT</w:t>
      </w:r>
    </w:p>
    <w:p w:rsidR="00062F08" w:rsidRPr="00916555" w:rsidRDefault="00062F08" w:rsidP="0011239A">
      <w:pPr>
        <w:rPr>
          <w:rFonts w:ascii="Franklin Gothic Medium" w:hAnsi="Franklin Gothic Medium"/>
          <w:sz w:val="22"/>
          <w:szCs w:val="22"/>
        </w:rPr>
      </w:pP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</w:p>
    <w:p w:rsidR="00062F08" w:rsidRPr="00916555" w:rsidRDefault="00062F08" w:rsidP="00A227A5">
      <w:pPr>
        <w:rPr>
          <w:rFonts w:ascii="Franklin Gothic Medium" w:hAnsi="Franklin Gothic Medium"/>
          <w:color w:val="0000FF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 w:rsidRPr="00916555">
        <w:rPr>
          <w:rFonts w:ascii="Franklin Gothic Medium" w:hAnsi="Franklin Gothic Medium"/>
          <w:color w:val="0000FF"/>
          <w:sz w:val="28"/>
          <w:szCs w:val="28"/>
        </w:rPr>
        <w:t>DIESEL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  <w:t>88-93</w:t>
      </w:r>
      <w:r>
        <w:rPr>
          <w:rFonts w:ascii="Franklin Gothic Medium" w:hAnsi="Franklin Gothic Medium"/>
          <w:sz w:val="28"/>
          <w:szCs w:val="28"/>
        </w:rPr>
        <w:tab/>
        <w:t>TC5438LS</w:t>
      </w:r>
      <w:r>
        <w:rPr>
          <w:rFonts w:ascii="Franklin Gothic Medium" w:hAnsi="Franklin Gothic Medium"/>
          <w:sz w:val="28"/>
          <w:szCs w:val="28"/>
        </w:rPr>
        <w:tab/>
        <w:t>NON-</w:t>
      </w:r>
      <w:r>
        <w:rPr>
          <w:rFonts w:ascii="Franklin Gothic Medium" w:hAnsi="Franklin Gothic Medium"/>
          <w:sz w:val="28"/>
          <w:szCs w:val="28"/>
        </w:rPr>
        <w:tab/>
        <w:t>LOCKUP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  <w:t>94-UP</w:t>
      </w:r>
      <w:r>
        <w:rPr>
          <w:rFonts w:ascii="Franklin Gothic Medium" w:hAnsi="Franklin Gothic Medium"/>
          <w:sz w:val="28"/>
          <w:szCs w:val="28"/>
        </w:rPr>
        <w:tab/>
        <w:t>TC5448LS</w:t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  <w:t>REGULAR DUTY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  <w:t xml:space="preserve">TC5448LSHD-RV   </w:t>
      </w:r>
      <w:r>
        <w:rPr>
          <w:rFonts w:ascii="Franklin Gothic Medium" w:hAnsi="Franklin Gothic Medium"/>
          <w:sz w:val="28"/>
          <w:szCs w:val="28"/>
        </w:rPr>
        <w:tab/>
        <w:t>HEAVY DUTY BILLET COVER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</w:r>
      <w:r>
        <w:rPr>
          <w:rFonts w:ascii="Franklin Gothic Medium" w:hAnsi="Franklin Gothic Medium"/>
          <w:sz w:val="28"/>
          <w:szCs w:val="28"/>
        </w:rPr>
        <w:tab/>
        <w:t xml:space="preserve">TC5448LSHD-RV-MX </w:t>
      </w:r>
      <w:r>
        <w:rPr>
          <w:rFonts w:ascii="Franklin Gothic Medium" w:hAnsi="Franklin Gothic Medium"/>
          <w:sz w:val="28"/>
          <w:szCs w:val="28"/>
        </w:rPr>
        <w:tab/>
        <w:t>BILLET COVER LOWER STALL</w:t>
      </w:r>
    </w:p>
    <w:p w:rsidR="00062F08" w:rsidRDefault="00062F08" w:rsidP="00A227A5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</w:p>
    <w:p w:rsidR="00062F08" w:rsidRDefault="00062F08" w:rsidP="00A227A5">
      <w:pPr>
        <w:rPr>
          <w:rFonts w:ascii="Franklin Gothic Medium" w:hAnsi="Franklin Gothic Medium"/>
          <w:color w:val="0000FF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ab/>
      </w:r>
      <w:r w:rsidRPr="00916555">
        <w:rPr>
          <w:rFonts w:ascii="Franklin Gothic Medium" w:hAnsi="Franklin Gothic Medium"/>
          <w:color w:val="0000FF"/>
          <w:sz w:val="28"/>
          <w:szCs w:val="28"/>
        </w:rPr>
        <w:t>“LS &amp; HS ARE INTERCHANGABLE WITH SAME NUMBER”</w:t>
      </w:r>
    </w:p>
    <w:p w:rsidR="00062F08" w:rsidRDefault="00062F08" w:rsidP="00A227A5">
      <w:pPr>
        <w:rPr>
          <w:rFonts w:ascii="Franklin Gothic Medium" w:hAnsi="Franklin Gothic Medium"/>
          <w:color w:val="0000FF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color w:val="0000FF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color w:val="0000FF"/>
          <w:sz w:val="28"/>
          <w:szCs w:val="28"/>
        </w:rPr>
      </w:pPr>
    </w:p>
    <w:p w:rsidR="00062F08" w:rsidRDefault="00062F08" w:rsidP="00A227A5">
      <w:pPr>
        <w:rPr>
          <w:rFonts w:ascii="Franklin Gothic Medium" w:hAnsi="Franklin Gothic Medium"/>
          <w:color w:val="0000FF"/>
          <w:sz w:val="28"/>
          <w:szCs w:val="28"/>
        </w:rPr>
      </w:pPr>
    </w:p>
    <w:p w:rsidR="00062F08" w:rsidRPr="00916555" w:rsidRDefault="00062F08" w:rsidP="00A3794D">
      <w:pPr>
        <w:ind w:left="-1800"/>
        <w:rPr>
          <w:rFonts w:ascii="Franklin Gothic Medium" w:hAnsi="Franklin Gothic Medium"/>
          <w:color w:val="0000FF"/>
          <w:sz w:val="28"/>
          <w:szCs w:val="28"/>
        </w:rPr>
      </w:pPr>
      <w:r w:rsidRPr="005A70A1">
        <w:rPr>
          <w:rFonts w:ascii="Franklin Gothic Medium" w:hAnsi="Franklin Gothic Medium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5.5pt;height:215.25pt">
            <v:imagedata r:id="rId5" o:title=""/>
          </v:shape>
        </w:pict>
      </w:r>
    </w:p>
    <w:sectPr w:rsidR="00062F08" w:rsidRPr="00916555" w:rsidSect="000533B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C640A"/>
    <w:multiLevelType w:val="multilevel"/>
    <w:tmpl w:val="2BA4A062"/>
    <w:lvl w:ilvl="0">
      <w:start w:val="9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1">
      <w:start w:val="96"/>
      <w:numFmt w:val="decimal"/>
      <w:lvlText w:val="%1-%2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5940"/>
        </w:tabs>
        <w:ind w:left="5940" w:hanging="144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0080"/>
        </w:tabs>
        <w:ind w:left="10080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2240"/>
        </w:tabs>
        <w:ind w:left="12240" w:hanging="144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4760"/>
        </w:tabs>
        <w:ind w:left="14760" w:hanging="180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6920"/>
        </w:tabs>
        <w:ind w:left="16920" w:hanging="18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7A5"/>
    <w:rsid w:val="0000084F"/>
    <w:rsid w:val="00001A08"/>
    <w:rsid w:val="00006943"/>
    <w:rsid w:val="0001063F"/>
    <w:rsid w:val="000112FF"/>
    <w:rsid w:val="00013CF1"/>
    <w:rsid w:val="0001637E"/>
    <w:rsid w:val="00016391"/>
    <w:rsid w:val="000165E6"/>
    <w:rsid w:val="000216B1"/>
    <w:rsid w:val="000229B5"/>
    <w:rsid w:val="00023C9C"/>
    <w:rsid w:val="00024780"/>
    <w:rsid w:val="00025EC5"/>
    <w:rsid w:val="00026DA8"/>
    <w:rsid w:val="00027692"/>
    <w:rsid w:val="000309E7"/>
    <w:rsid w:val="0003160A"/>
    <w:rsid w:val="00032D04"/>
    <w:rsid w:val="0003384E"/>
    <w:rsid w:val="00044E68"/>
    <w:rsid w:val="00046DC5"/>
    <w:rsid w:val="00046DD9"/>
    <w:rsid w:val="00046EC4"/>
    <w:rsid w:val="00050D73"/>
    <w:rsid w:val="000533B4"/>
    <w:rsid w:val="00053BAC"/>
    <w:rsid w:val="00062A15"/>
    <w:rsid w:val="00062B2E"/>
    <w:rsid w:val="00062F08"/>
    <w:rsid w:val="00063464"/>
    <w:rsid w:val="000635DA"/>
    <w:rsid w:val="00071195"/>
    <w:rsid w:val="00073C7F"/>
    <w:rsid w:val="00073DDF"/>
    <w:rsid w:val="00080FD2"/>
    <w:rsid w:val="0008449E"/>
    <w:rsid w:val="00085BBD"/>
    <w:rsid w:val="00086FE2"/>
    <w:rsid w:val="00091E32"/>
    <w:rsid w:val="0009756F"/>
    <w:rsid w:val="000A2A9F"/>
    <w:rsid w:val="000A3E17"/>
    <w:rsid w:val="000A4624"/>
    <w:rsid w:val="000A4AA0"/>
    <w:rsid w:val="000A4D36"/>
    <w:rsid w:val="000B27FD"/>
    <w:rsid w:val="000B29C2"/>
    <w:rsid w:val="000C0D47"/>
    <w:rsid w:val="000C15FB"/>
    <w:rsid w:val="000C2A87"/>
    <w:rsid w:val="000C2D3A"/>
    <w:rsid w:val="000C48C0"/>
    <w:rsid w:val="000C5A38"/>
    <w:rsid w:val="000D011D"/>
    <w:rsid w:val="000D24A6"/>
    <w:rsid w:val="000D5560"/>
    <w:rsid w:val="000D55BD"/>
    <w:rsid w:val="000D5AA9"/>
    <w:rsid w:val="000E3A64"/>
    <w:rsid w:val="000E40D3"/>
    <w:rsid w:val="000E6009"/>
    <w:rsid w:val="000E6D31"/>
    <w:rsid w:val="000E74B3"/>
    <w:rsid w:val="000F2035"/>
    <w:rsid w:val="000F29AE"/>
    <w:rsid w:val="000F47F1"/>
    <w:rsid w:val="000F7BE7"/>
    <w:rsid w:val="001003F1"/>
    <w:rsid w:val="00101A3B"/>
    <w:rsid w:val="0010470C"/>
    <w:rsid w:val="00104BC2"/>
    <w:rsid w:val="00104F9D"/>
    <w:rsid w:val="00105B46"/>
    <w:rsid w:val="00107B09"/>
    <w:rsid w:val="0011239A"/>
    <w:rsid w:val="00115DCA"/>
    <w:rsid w:val="00117B72"/>
    <w:rsid w:val="00120D93"/>
    <w:rsid w:val="00124156"/>
    <w:rsid w:val="00125136"/>
    <w:rsid w:val="00126025"/>
    <w:rsid w:val="00131B8E"/>
    <w:rsid w:val="001348B6"/>
    <w:rsid w:val="00134E2A"/>
    <w:rsid w:val="00137E08"/>
    <w:rsid w:val="00141A9D"/>
    <w:rsid w:val="00142783"/>
    <w:rsid w:val="001444F0"/>
    <w:rsid w:val="00145571"/>
    <w:rsid w:val="0014627C"/>
    <w:rsid w:val="00146BD1"/>
    <w:rsid w:val="00146CF2"/>
    <w:rsid w:val="00151196"/>
    <w:rsid w:val="00151BC0"/>
    <w:rsid w:val="00153166"/>
    <w:rsid w:val="001538D1"/>
    <w:rsid w:val="00153B10"/>
    <w:rsid w:val="00154CF3"/>
    <w:rsid w:val="00155D14"/>
    <w:rsid w:val="001565B2"/>
    <w:rsid w:val="001618F7"/>
    <w:rsid w:val="00161C36"/>
    <w:rsid w:val="00165121"/>
    <w:rsid w:val="00171629"/>
    <w:rsid w:val="00175275"/>
    <w:rsid w:val="00176EAE"/>
    <w:rsid w:val="00183807"/>
    <w:rsid w:val="001924D4"/>
    <w:rsid w:val="001979C4"/>
    <w:rsid w:val="001A1CDA"/>
    <w:rsid w:val="001A6078"/>
    <w:rsid w:val="001A78CE"/>
    <w:rsid w:val="001B0711"/>
    <w:rsid w:val="001B3495"/>
    <w:rsid w:val="001C02EC"/>
    <w:rsid w:val="001C17D7"/>
    <w:rsid w:val="001C25F6"/>
    <w:rsid w:val="001C48EE"/>
    <w:rsid w:val="001C6A5E"/>
    <w:rsid w:val="001D5781"/>
    <w:rsid w:val="001E3429"/>
    <w:rsid w:val="001F06F8"/>
    <w:rsid w:val="001F12C7"/>
    <w:rsid w:val="001F31F0"/>
    <w:rsid w:val="001F435F"/>
    <w:rsid w:val="00201498"/>
    <w:rsid w:val="0020358E"/>
    <w:rsid w:val="00207E12"/>
    <w:rsid w:val="00212701"/>
    <w:rsid w:val="002127E2"/>
    <w:rsid w:val="00220E49"/>
    <w:rsid w:val="00222178"/>
    <w:rsid w:val="00224D37"/>
    <w:rsid w:val="002342A2"/>
    <w:rsid w:val="002368E2"/>
    <w:rsid w:val="0024121E"/>
    <w:rsid w:val="00241E11"/>
    <w:rsid w:val="00251893"/>
    <w:rsid w:val="0026441A"/>
    <w:rsid w:val="00272ED6"/>
    <w:rsid w:val="00272EE6"/>
    <w:rsid w:val="0027458F"/>
    <w:rsid w:val="002747CA"/>
    <w:rsid w:val="002852AF"/>
    <w:rsid w:val="00291FA8"/>
    <w:rsid w:val="00292232"/>
    <w:rsid w:val="0029481F"/>
    <w:rsid w:val="00296F54"/>
    <w:rsid w:val="002A0AB3"/>
    <w:rsid w:val="002A36E7"/>
    <w:rsid w:val="002A6CCF"/>
    <w:rsid w:val="002B09D8"/>
    <w:rsid w:val="002B61E8"/>
    <w:rsid w:val="002C30FE"/>
    <w:rsid w:val="002C5DFD"/>
    <w:rsid w:val="002C632A"/>
    <w:rsid w:val="002C7210"/>
    <w:rsid w:val="002D416A"/>
    <w:rsid w:val="002E048C"/>
    <w:rsid w:val="002E26C7"/>
    <w:rsid w:val="002E5727"/>
    <w:rsid w:val="002E650C"/>
    <w:rsid w:val="002F36FA"/>
    <w:rsid w:val="002F471E"/>
    <w:rsid w:val="002F4F48"/>
    <w:rsid w:val="002F6988"/>
    <w:rsid w:val="002F730B"/>
    <w:rsid w:val="002F782E"/>
    <w:rsid w:val="003002B6"/>
    <w:rsid w:val="00303389"/>
    <w:rsid w:val="003053DC"/>
    <w:rsid w:val="003068D9"/>
    <w:rsid w:val="003208DC"/>
    <w:rsid w:val="00320E3E"/>
    <w:rsid w:val="003214BC"/>
    <w:rsid w:val="00321E09"/>
    <w:rsid w:val="00330E63"/>
    <w:rsid w:val="00333CCA"/>
    <w:rsid w:val="00336F90"/>
    <w:rsid w:val="00341CAD"/>
    <w:rsid w:val="00341F57"/>
    <w:rsid w:val="003442A9"/>
    <w:rsid w:val="00344DC6"/>
    <w:rsid w:val="0034641A"/>
    <w:rsid w:val="00350526"/>
    <w:rsid w:val="00352E56"/>
    <w:rsid w:val="003632FE"/>
    <w:rsid w:val="00372C27"/>
    <w:rsid w:val="00380ED7"/>
    <w:rsid w:val="003818C0"/>
    <w:rsid w:val="00381AC8"/>
    <w:rsid w:val="0038319F"/>
    <w:rsid w:val="00385699"/>
    <w:rsid w:val="00390C02"/>
    <w:rsid w:val="0039250A"/>
    <w:rsid w:val="00392E1D"/>
    <w:rsid w:val="0039338A"/>
    <w:rsid w:val="003951C4"/>
    <w:rsid w:val="003964F8"/>
    <w:rsid w:val="003A0893"/>
    <w:rsid w:val="003A1386"/>
    <w:rsid w:val="003B097D"/>
    <w:rsid w:val="003B4824"/>
    <w:rsid w:val="003D1D2D"/>
    <w:rsid w:val="003D2F2B"/>
    <w:rsid w:val="003D3008"/>
    <w:rsid w:val="003D4738"/>
    <w:rsid w:val="003D7E77"/>
    <w:rsid w:val="003E0112"/>
    <w:rsid w:val="003E330A"/>
    <w:rsid w:val="003E5504"/>
    <w:rsid w:val="003E6550"/>
    <w:rsid w:val="003E724C"/>
    <w:rsid w:val="003F41C5"/>
    <w:rsid w:val="003F5461"/>
    <w:rsid w:val="003F5FD2"/>
    <w:rsid w:val="003F6832"/>
    <w:rsid w:val="004001ED"/>
    <w:rsid w:val="00401884"/>
    <w:rsid w:val="00401F80"/>
    <w:rsid w:val="00404864"/>
    <w:rsid w:val="00410471"/>
    <w:rsid w:val="00411F69"/>
    <w:rsid w:val="004137EC"/>
    <w:rsid w:val="00415463"/>
    <w:rsid w:val="00415B16"/>
    <w:rsid w:val="00420283"/>
    <w:rsid w:val="004206A2"/>
    <w:rsid w:val="0042540F"/>
    <w:rsid w:val="00430568"/>
    <w:rsid w:val="004305C8"/>
    <w:rsid w:val="00444899"/>
    <w:rsid w:val="00445500"/>
    <w:rsid w:val="00446337"/>
    <w:rsid w:val="004472DD"/>
    <w:rsid w:val="0045168B"/>
    <w:rsid w:val="0045506A"/>
    <w:rsid w:val="00457484"/>
    <w:rsid w:val="00457ABF"/>
    <w:rsid w:val="00463C04"/>
    <w:rsid w:val="00464340"/>
    <w:rsid w:val="00467230"/>
    <w:rsid w:val="004704F0"/>
    <w:rsid w:val="004747E1"/>
    <w:rsid w:val="00477B6B"/>
    <w:rsid w:val="00477CE5"/>
    <w:rsid w:val="0048594A"/>
    <w:rsid w:val="004A003D"/>
    <w:rsid w:val="004A2B34"/>
    <w:rsid w:val="004A5C34"/>
    <w:rsid w:val="004B7AB2"/>
    <w:rsid w:val="004C1C92"/>
    <w:rsid w:val="004C5D65"/>
    <w:rsid w:val="004D1FB2"/>
    <w:rsid w:val="004D3AD9"/>
    <w:rsid w:val="004E636F"/>
    <w:rsid w:val="004E67BC"/>
    <w:rsid w:val="004E737D"/>
    <w:rsid w:val="004F1AEE"/>
    <w:rsid w:val="004F3033"/>
    <w:rsid w:val="004F6B4E"/>
    <w:rsid w:val="004F7067"/>
    <w:rsid w:val="005010A7"/>
    <w:rsid w:val="00501BAD"/>
    <w:rsid w:val="0050583F"/>
    <w:rsid w:val="00506982"/>
    <w:rsid w:val="00511174"/>
    <w:rsid w:val="005220DF"/>
    <w:rsid w:val="005402E1"/>
    <w:rsid w:val="00541AAC"/>
    <w:rsid w:val="00544D69"/>
    <w:rsid w:val="0055035F"/>
    <w:rsid w:val="00550883"/>
    <w:rsid w:val="00553337"/>
    <w:rsid w:val="00553DA0"/>
    <w:rsid w:val="00556E65"/>
    <w:rsid w:val="005571B4"/>
    <w:rsid w:val="00557307"/>
    <w:rsid w:val="00560E90"/>
    <w:rsid w:val="0056672F"/>
    <w:rsid w:val="0056712C"/>
    <w:rsid w:val="00570599"/>
    <w:rsid w:val="005706F0"/>
    <w:rsid w:val="00570E90"/>
    <w:rsid w:val="005723E8"/>
    <w:rsid w:val="005740B4"/>
    <w:rsid w:val="0058152A"/>
    <w:rsid w:val="00581B43"/>
    <w:rsid w:val="00582BD3"/>
    <w:rsid w:val="0058482E"/>
    <w:rsid w:val="00585445"/>
    <w:rsid w:val="00585D0D"/>
    <w:rsid w:val="005914E5"/>
    <w:rsid w:val="005952AF"/>
    <w:rsid w:val="00596CA4"/>
    <w:rsid w:val="0059792B"/>
    <w:rsid w:val="005A39EC"/>
    <w:rsid w:val="005A5881"/>
    <w:rsid w:val="005A70A1"/>
    <w:rsid w:val="005A71B3"/>
    <w:rsid w:val="005B28D7"/>
    <w:rsid w:val="005B2BA8"/>
    <w:rsid w:val="005D0123"/>
    <w:rsid w:val="005D03B8"/>
    <w:rsid w:val="005D6E99"/>
    <w:rsid w:val="005E1619"/>
    <w:rsid w:val="005E3EF3"/>
    <w:rsid w:val="005E7147"/>
    <w:rsid w:val="005F53EA"/>
    <w:rsid w:val="006014A5"/>
    <w:rsid w:val="00604E3D"/>
    <w:rsid w:val="006065D7"/>
    <w:rsid w:val="00607F35"/>
    <w:rsid w:val="00615B7E"/>
    <w:rsid w:val="0061644A"/>
    <w:rsid w:val="00617323"/>
    <w:rsid w:val="00621803"/>
    <w:rsid w:val="006221B7"/>
    <w:rsid w:val="00622A2B"/>
    <w:rsid w:val="00622B18"/>
    <w:rsid w:val="006238C8"/>
    <w:rsid w:val="006271DB"/>
    <w:rsid w:val="0063274D"/>
    <w:rsid w:val="006328D7"/>
    <w:rsid w:val="00641AFC"/>
    <w:rsid w:val="00644E49"/>
    <w:rsid w:val="00646563"/>
    <w:rsid w:val="00657707"/>
    <w:rsid w:val="0066043C"/>
    <w:rsid w:val="00660A8F"/>
    <w:rsid w:val="00663D93"/>
    <w:rsid w:val="00670E16"/>
    <w:rsid w:val="00671F06"/>
    <w:rsid w:val="00673BC8"/>
    <w:rsid w:val="00680C50"/>
    <w:rsid w:val="0068380C"/>
    <w:rsid w:val="00687C2C"/>
    <w:rsid w:val="0069002D"/>
    <w:rsid w:val="006902D6"/>
    <w:rsid w:val="006911D4"/>
    <w:rsid w:val="00691990"/>
    <w:rsid w:val="00694FAE"/>
    <w:rsid w:val="00695B3C"/>
    <w:rsid w:val="00697CB8"/>
    <w:rsid w:val="006A4BC9"/>
    <w:rsid w:val="006A76BC"/>
    <w:rsid w:val="006A76D4"/>
    <w:rsid w:val="006A7A2E"/>
    <w:rsid w:val="006B17B7"/>
    <w:rsid w:val="006B298C"/>
    <w:rsid w:val="006C2FAF"/>
    <w:rsid w:val="006C3EDE"/>
    <w:rsid w:val="006C5F77"/>
    <w:rsid w:val="006C7386"/>
    <w:rsid w:val="006D0686"/>
    <w:rsid w:val="006D41B6"/>
    <w:rsid w:val="006D572F"/>
    <w:rsid w:val="006D6CA9"/>
    <w:rsid w:val="006D726B"/>
    <w:rsid w:val="006E52DE"/>
    <w:rsid w:val="006E6DB1"/>
    <w:rsid w:val="006F1BF6"/>
    <w:rsid w:val="006F231E"/>
    <w:rsid w:val="006F29E3"/>
    <w:rsid w:val="006F3D46"/>
    <w:rsid w:val="006F50B2"/>
    <w:rsid w:val="006F7A92"/>
    <w:rsid w:val="0070426B"/>
    <w:rsid w:val="00706585"/>
    <w:rsid w:val="00713CAD"/>
    <w:rsid w:val="007140A8"/>
    <w:rsid w:val="00721BE8"/>
    <w:rsid w:val="007220E9"/>
    <w:rsid w:val="0072271E"/>
    <w:rsid w:val="00726B4A"/>
    <w:rsid w:val="0073154F"/>
    <w:rsid w:val="00733E5D"/>
    <w:rsid w:val="007342E5"/>
    <w:rsid w:val="007414DD"/>
    <w:rsid w:val="00742ABE"/>
    <w:rsid w:val="0074504F"/>
    <w:rsid w:val="00750485"/>
    <w:rsid w:val="00750921"/>
    <w:rsid w:val="007527ED"/>
    <w:rsid w:val="00755F4A"/>
    <w:rsid w:val="007578F0"/>
    <w:rsid w:val="007601B7"/>
    <w:rsid w:val="007626C0"/>
    <w:rsid w:val="0076519E"/>
    <w:rsid w:val="00765967"/>
    <w:rsid w:val="00770006"/>
    <w:rsid w:val="007711C6"/>
    <w:rsid w:val="00772820"/>
    <w:rsid w:val="00777D49"/>
    <w:rsid w:val="00781A8B"/>
    <w:rsid w:val="0078724E"/>
    <w:rsid w:val="00795074"/>
    <w:rsid w:val="007954C7"/>
    <w:rsid w:val="007974CC"/>
    <w:rsid w:val="007A0290"/>
    <w:rsid w:val="007A03FF"/>
    <w:rsid w:val="007A1537"/>
    <w:rsid w:val="007A21AB"/>
    <w:rsid w:val="007A25C2"/>
    <w:rsid w:val="007A4834"/>
    <w:rsid w:val="007A792E"/>
    <w:rsid w:val="007C2608"/>
    <w:rsid w:val="007C2846"/>
    <w:rsid w:val="007C7608"/>
    <w:rsid w:val="007D294E"/>
    <w:rsid w:val="007D3F37"/>
    <w:rsid w:val="007D7C9C"/>
    <w:rsid w:val="007E0241"/>
    <w:rsid w:val="007E10FF"/>
    <w:rsid w:val="007E1936"/>
    <w:rsid w:val="007E1EDC"/>
    <w:rsid w:val="007E2829"/>
    <w:rsid w:val="007E5506"/>
    <w:rsid w:val="007E60EA"/>
    <w:rsid w:val="007E7BD8"/>
    <w:rsid w:val="007F10D3"/>
    <w:rsid w:val="007F2FA7"/>
    <w:rsid w:val="007F42F3"/>
    <w:rsid w:val="007F4325"/>
    <w:rsid w:val="007F6144"/>
    <w:rsid w:val="007F6BD5"/>
    <w:rsid w:val="00802CE4"/>
    <w:rsid w:val="00803F7F"/>
    <w:rsid w:val="00806373"/>
    <w:rsid w:val="00807B08"/>
    <w:rsid w:val="00807F16"/>
    <w:rsid w:val="008139FC"/>
    <w:rsid w:val="00816309"/>
    <w:rsid w:val="00820819"/>
    <w:rsid w:val="00823E5E"/>
    <w:rsid w:val="00824AAD"/>
    <w:rsid w:val="00827B64"/>
    <w:rsid w:val="0083168B"/>
    <w:rsid w:val="008325E1"/>
    <w:rsid w:val="00844B33"/>
    <w:rsid w:val="00847094"/>
    <w:rsid w:val="00847A5F"/>
    <w:rsid w:val="00847FC8"/>
    <w:rsid w:val="008531A4"/>
    <w:rsid w:val="008548EC"/>
    <w:rsid w:val="00856438"/>
    <w:rsid w:val="00861E4B"/>
    <w:rsid w:val="00861E5A"/>
    <w:rsid w:val="00861FC8"/>
    <w:rsid w:val="008672DC"/>
    <w:rsid w:val="008731F2"/>
    <w:rsid w:val="00875528"/>
    <w:rsid w:val="00875882"/>
    <w:rsid w:val="008768F1"/>
    <w:rsid w:val="00880E1A"/>
    <w:rsid w:val="00881E69"/>
    <w:rsid w:val="008835F8"/>
    <w:rsid w:val="0088743B"/>
    <w:rsid w:val="00894DFB"/>
    <w:rsid w:val="008972D3"/>
    <w:rsid w:val="00897BD1"/>
    <w:rsid w:val="008A05CC"/>
    <w:rsid w:val="008A1D62"/>
    <w:rsid w:val="008A3207"/>
    <w:rsid w:val="008A36F7"/>
    <w:rsid w:val="008A62E3"/>
    <w:rsid w:val="008A6DE6"/>
    <w:rsid w:val="008A771B"/>
    <w:rsid w:val="008B154C"/>
    <w:rsid w:val="008B3A36"/>
    <w:rsid w:val="008B44D3"/>
    <w:rsid w:val="008B599E"/>
    <w:rsid w:val="008B6766"/>
    <w:rsid w:val="008C048B"/>
    <w:rsid w:val="008C11A8"/>
    <w:rsid w:val="008C5AEE"/>
    <w:rsid w:val="008C6B98"/>
    <w:rsid w:val="008D3DAE"/>
    <w:rsid w:val="008D6193"/>
    <w:rsid w:val="008E2E20"/>
    <w:rsid w:val="008F03CA"/>
    <w:rsid w:val="008F2E53"/>
    <w:rsid w:val="008F528E"/>
    <w:rsid w:val="008F7D81"/>
    <w:rsid w:val="009026BB"/>
    <w:rsid w:val="00903F58"/>
    <w:rsid w:val="009106C7"/>
    <w:rsid w:val="00916555"/>
    <w:rsid w:val="0091680A"/>
    <w:rsid w:val="00916B16"/>
    <w:rsid w:val="009204FF"/>
    <w:rsid w:val="0092090A"/>
    <w:rsid w:val="00920CAA"/>
    <w:rsid w:val="00924050"/>
    <w:rsid w:val="00927A33"/>
    <w:rsid w:val="00934BE2"/>
    <w:rsid w:val="00941D13"/>
    <w:rsid w:val="0094240A"/>
    <w:rsid w:val="00945332"/>
    <w:rsid w:val="00945339"/>
    <w:rsid w:val="00946979"/>
    <w:rsid w:val="00947CB2"/>
    <w:rsid w:val="00952B4B"/>
    <w:rsid w:val="00952C2D"/>
    <w:rsid w:val="009541A4"/>
    <w:rsid w:val="00957831"/>
    <w:rsid w:val="00960798"/>
    <w:rsid w:val="00960838"/>
    <w:rsid w:val="00962575"/>
    <w:rsid w:val="009647A2"/>
    <w:rsid w:val="00972307"/>
    <w:rsid w:val="0097584D"/>
    <w:rsid w:val="00975F3A"/>
    <w:rsid w:val="00976AEE"/>
    <w:rsid w:val="009776ED"/>
    <w:rsid w:val="0098066F"/>
    <w:rsid w:val="009818F5"/>
    <w:rsid w:val="009823BA"/>
    <w:rsid w:val="0098320F"/>
    <w:rsid w:val="00986AA4"/>
    <w:rsid w:val="0099214C"/>
    <w:rsid w:val="009927F5"/>
    <w:rsid w:val="009938B1"/>
    <w:rsid w:val="00993C42"/>
    <w:rsid w:val="0099488F"/>
    <w:rsid w:val="009A26DA"/>
    <w:rsid w:val="009A2D63"/>
    <w:rsid w:val="009A321C"/>
    <w:rsid w:val="009A3C10"/>
    <w:rsid w:val="009A46D5"/>
    <w:rsid w:val="009B0E5F"/>
    <w:rsid w:val="009B2DCA"/>
    <w:rsid w:val="009C080B"/>
    <w:rsid w:val="009D1A56"/>
    <w:rsid w:val="009D4D14"/>
    <w:rsid w:val="009D7695"/>
    <w:rsid w:val="009E0B47"/>
    <w:rsid w:val="009E3206"/>
    <w:rsid w:val="009E58B6"/>
    <w:rsid w:val="009F04CC"/>
    <w:rsid w:val="009F0B1F"/>
    <w:rsid w:val="009F699C"/>
    <w:rsid w:val="00A03926"/>
    <w:rsid w:val="00A039E1"/>
    <w:rsid w:val="00A03BD6"/>
    <w:rsid w:val="00A10F6F"/>
    <w:rsid w:val="00A1270C"/>
    <w:rsid w:val="00A1305A"/>
    <w:rsid w:val="00A203A8"/>
    <w:rsid w:val="00A218EA"/>
    <w:rsid w:val="00A227A5"/>
    <w:rsid w:val="00A23AD5"/>
    <w:rsid w:val="00A30DB2"/>
    <w:rsid w:val="00A312D4"/>
    <w:rsid w:val="00A342D0"/>
    <w:rsid w:val="00A35556"/>
    <w:rsid w:val="00A3794D"/>
    <w:rsid w:val="00A40156"/>
    <w:rsid w:val="00A42FEB"/>
    <w:rsid w:val="00A44E5E"/>
    <w:rsid w:val="00A4585B"/>
    <w:rsid w:val="00A53F26"/>
    <w:rsid w:val="00A56165"/>
    <w:rsid w:val="00A563D9"/>
    <w:rsid w:val="00A5656F"/>
    <w:rsid w:val="00A60D45"/>
    <w:rsid w:val="00A60E7F"/>
    <w:rsid w:val="00A61860"/>
    <w:rsid w:val="00A618F8"/>
    <w:rsid w:val="00A67D81"/>
    <w:rsid w:val="00A7075C"/>
    <w:rsid w:val="00A72F9B"/>
    <w:rsid w:val="00A7444C"/>
    <w:rsid w:val="00A75E21"/>
    <w:rsid w:val="00A77277"/>
    <w:rsid w:val="00A85257"/>
    <w:rsid w:val="00A87673"/>
    <w:rsid w:val="00A90744"/>
    <w:rsid w:val="00A91E1D"/>
    <w:rsid w:val="00A92293"/>
    <w:rsid w:val="00A92371"/>
    <w:rsid w:val="00A92AB9"/>
    <w:rsid w:val="00A94218"/>
    <w:rsid w:val="00A9456F"/>
    <w:rsid w:val="00A97019"/>
    <w:rsid w:val="00AA062F"/>
    <w:rsid w:val="00AA266B"/>
    <w:rsid w:val="00AB4940"/>
    <w:rsid w:val="00AB6DC2"/>
    <w:rsid w:val="00AB74A5"/>
    <w:rsid w:val="00AC018B"/>
    <w:rsid w:val="00AC3C46"/>
    <w:rsid w:val="00AC7295"/>
    <w:rsid w:val="00AD0B99"/>
    <w:rsid w:val="00AD105A"/>
    <w:rsid w:val="00AD3C5D"/>
    <w:rsid w:val="00AD63F6"/>
    <w:rsid w:val="00AE3927"/>
    <w:rsid w:val="00AE3B16"/>
    <w:rsid w:val="00AE3EA7"/>
    <w:rsid w:val="00AE4312"/>
    <w:rsid w:val="00AE743C"/>
    <w:rsid w:val="00AF1768"/>
    <w:rsid w:val="00AF47FA"/>
    <w:rsid w:val="00B022FC"/>
    <w:rsid w:val="00B07CCD"/>
    <w:rsid w:val="00B16C91"/>
    <w:rsid w:val="00B22DF8"/>
    <w:rsid w:val="00B25B31"/>
    <w:rsid w:val="00B36B1A"/>
    <w:rsid w:val="00B36FE4"/>
    <w:rsid w:val="00B42F8F"/>
    <w:rsid w:val="00B45341"/>
    <w:rsid w:val="00B4589D"/>
    <w:rsid w:val="00B45B64"/>
    <w:rsid w:val="00B500CE"/>
    <w:rsid w:val="00B50484"/>
    <w:rsid w:val="00B50554"/>
    <w:rsid w:val="00B50989"/>
    <w:rsid w:val="00B53066"/>
    <w:rsid w:val="00B61DE3"/>
    <w:rsid w:val="00B62485"/>
    <w:rsid w:val="00B66517"/>
    <w:rsid w:val="00B6667C"/>
    <w:rsid w:val="00B71B60"/>
    <w:rsid w:val="00B71DAA"/>
    <w:rsid w:val="00B81CD3"/>
    <w:rsid w:val="00B85495"/>
    <w:rsid w:val="00B97637"/>
    <w:rsid w:val="00BA1295"/>
    <w:rsid w:val="00BA5E23"/>
    <w:rsid w:val="00BA6743"/>
    <w:rsid w:val="00BB0400"/>
    <w:rsid w:val="00BB3733"/>
    <w:rsid w:val="00BB4A18"/>
    <w:rsid w:val="00BB7780"/>
    <w:rsid w:val="00BC0303"/>
    <w:rsid w:val="00BC076E"/>
    <w:rsid w:val="00BC3D2F"/>
    <w:rsid w:val="00BC796D"/>
    <w:rsid w:val="00BD15A0"/>
    <w:rsid w:val="00BD1BCA"/>
    <w:rsid w:val="00BD2707"/>
    <w:rsid w:val="00BD31ED"/>
    <w:rsid w:val="00BD72DC"/>
    <w:rsid w:val="00BE0542"/>
    <w:rsid w:val="00BE5675"/>
    <w:rsid w:val="00BE6697"/>
    <w:rsid w:val="00BF10C1"/>
    <w:rsid w:val="00BF2A87"/>
    <w:rsid w:val="00BF3133"/>
    <w:rsid w:val="00BF4010"/>
    <w:rsid w:val="00BF79F9"/>
    <w:rsid w:val="00C00D68"/>
    <w:rsid w:val="00C011AF"/>
    <w:rsid w:val="00C02F4C"/>
    <w:rsid w:val="00C034BD"/>
    <w:rsid w:val="00C035E4"/>
    <w:rsid w:val="00C03B0C"/>
    <w:rsid w:val="00C04BE2"/>
    <w:rsid w:val="00C06B8F"/>
    <w:rsid w:val="00C11C59"/>
    <w:rsid w:val="00C143BA"/>
    <w:rsid w:val="00C16883"/>
    <w:rsid w:val="00C169B2"/>
    <w:rsid w:val="00C3105C"/>
    <w:rsid w:val="00C33A8E"/>
    <w:rsid w:val="00C34FF0"/>
    <w:rsid w:val="00C35867"/>
    <w:rsid w:val="00C375FD"/>
    <w:rsid w:val="00C50E40"/>
    <w:rsid w:val="00C515A0"/>
    <w:rsid w:val="00C5312D"/>
    <w:rsid w:val="00C54B92"/>
    <w:rsid w:val="00C570E8"/>
    <w:rsid w:val="00C62A36"/>
    <w:rsid w:val="00C63F72"/>
    <w:rsid w:val="00C64491"/>
    <w:rsid w:val="00C66A5A"/>
    <w:rsid w:val="00C737ED"/>
    <w:rsid w:val="00C73DCE"/>
    <w:rsid w:val="00C75209"/>
    <w:rsid w:val="00C80A60"/>
    <w:rsid w:val="00C81883"/>
    <w:rsid w:val="00C833B3"/>
    <w:rsid w:val="00C83483"/>
    <w:rsid w:val="00C83A3D"/>
    <w:rsid w:val="00C857AA"/>
    <w:rsid w:val="00C903E2"/>
    <w:rsid w:val="00C937DF"/>
    <w:rsid w:val="00C970DF"/>
    <w:rsid w:val="00CA1EE6"/>
    <w:rsid w:val="00CA7B07"/>
    <w:rsid w:val="00CC17D4"/>
    <w:rsid w:val="00CC56B2"/>
    <w:rsid w:val="00CC5DE5"/>
    <w:rsid w:val="00CC7B94"/>
    <w:rsid w:val="00CD175A"/>
    <w:rsid w:val="00CD2161"/>
    <w:rsid w:val="00CD3C81"/>
    <w:rsid w:val="00CD4A67"/>
    <w:rsid w:val="00CE221C"/>
    <w:rsid w:val="00CE33F7"/>
    <w:rsid w:val="00CE4C24"/>
    <w:rsid w:val="00CE4DA7"/>
    <w:rsid w:val="00CE59F4"/>
    <w:rsid w:val="00CE5D7E"/>
    <w:rsid w:val="00CE6A96"/>
    <w:rsid w:val="00CE6FCF"/>
    <w:rsid w:val="00CF00BB"/>
    <w:rsid w:val="00CF23E4"/>
    <w:rsid w:val="00CF4B7A"/>
    <w:rsid w:val="00CF65A5"/>
    <w:rsid w:val="00CF74E8"/>
    <w:rsid w:val="00D00A71"/>
    <w:rsid w:val="00D0401C"/>
    <w:rsid w:val="00D07BA4"/>
    <w:rsid w:val="00D11116"/>
    <w:rsid w:val="00D11816"/>
    <w:rsid w:val="00D12F38"/>
    <w:rsid w:val="00D1425D"/>
    <w:rsid w:val="00D17513"/>
    <w:rsid w:val="00D216D9"/>
    <w:rsid w:val="00D23145"/>
    <w:rsid w:val="00D24512"/>
    <w:rsid w:val="00D272D4"/>
    <w:rsid w:val="00D27F59"/>
    <w:rsid w:val="00D32D44"/>
    <w:rsid w:val="00D37FAD"/>
    <w:rsid w:val="00D40BEE"/>
    <w:rsid w:val="00D410CA"/>
    <w:rsid w:val="00D42566"/>
    <w:rsid w:val="00D44B6C"/>
    <w:rsid w:val="00D45340"/>
    <w:rsid w:val="00D45EF1"/>
    <w:rsid w:val="00D50C54"/>
    <w:rsid w:val="00D52D33"/>
    <w:rsid w:val="00D54235"/>
    <w:rsid w:val="00D56437"/>
    <w:rsid w:val="00D57939"/>
    <w:rsid w:val="00D57A73"/>
    <w:rsid w:val="00D6307B"/>
    <w:rsid w:val="00D63807"/>
    <w:rsid w:val="00D64E2F"/>
    <w:rsid w:val="00D660E0"/>
    <w:rsid w:val="00D7024E"/>
    <w:rsid w:val="00D719F5"/>
    <w:rsid w:val="00D71AE9"/>
    <w:rsid w:val="00D74ABC"/>
    <w:rsid w:val="00D77C07"/>
    <w:rsid w:val="00D83EEC"/>
    <w:rsid w:val="00D8518F"/>
    <w:rsid w:val="00D908D7"/>
    <w:rsid w:val="00D9179E"/>
    <w:rsid w:val="00DA350C"/>
    <w:rsid w:val="00DA3797"/>
    <w:rsid w:val="00DA4812"/>
    <w:rsid w:val="00DA5DA7"/>
    <w:rsid w:val="00DC517F"/>
    <w:rsid w:val="00DC5747"/>
    <w:rsid w:val="00DD297A"/>
    <w:rsid w:val="00DD7D90"/>
    <w:rsid w:val="00DE0FF7"/>
    <w:rsid w:val="00DE241F"/>
    <w:rsid w:val="00DF3A6E"/>
    <w:rsid w:val="00DF4DF6"/>
    <w:rsid w:val="00DF6907"/>
    <w:rsid w:val="00DF7960"/>
    <w:rsid w:val="00E00735"/>
    <w:rsid w:val="00E0271D"/>
    <w:rsid w:val="00E04174"/>
    <w:rsid w:val="00E0641A"/>
    <w:rsid w:val="00E10131"/>
    <w:rsid w:val="00E1081B"/>
    <w:rsid w:val="00E1402A"/>
    <w:rsid w:val="00E173B3"/>
    <w:rsid w:val="00E23285"/>
    <w:rsid w:val="00E237C2"/>
    <w:rsid w:val="00E24465"/>
    <w:rsid w:val="00E24D8B"/>
    <w:rsid w:val="00E259EF"/>
    <w:rsid w:val="00E271B8"/>
    <w:rsid w:val="00E30471"/>
    <w:rsid w:val="00E305AB"/>
    <w:rsid w:val="00E4163D"/>
    <w:rsid w:val="00E4557A"/>
    <w:rsid w:val="00E45DC8"/>
    <w:rsid w:val="00E45DF7"/>
    <w:rsid w:val="00E461F0"/>
    <w:rsid w:val="00E47E81"/>
    <w:rsid w:val="00E5011D"/>
    <w:rsid w:val="00E50E4C"/>
    <w:rsid w:val="00E526E8"/>
    <w:rsid w:val="00E570F0"/>
    <w:rsid w:val="00E578A3"/>
    <w:rsid w:val="00E66106"/>
    <w:rsid w:val="00E81BFA"/>
    <w:rsid w:val="00E90D21"/>
    <w:rsid w:val="00E91950"/>
    <w:rsid w:val="00E92E1D"/>
    <w:rsid w:val="00E95084"/>
    <w:rsid w:val="00E950E2"/>
    <w:rsid w:val="00E97A8B"/>
    <w:rsid w:val="00EA204D"/>
    <w:rsid w:val="00EA288E"/>
    <w:rsid w:val="00EA5050"/>
    <w:rsid w:val="00EA7B2A"/>
    <w:rsid w:val="00EB5579"/>
    <w:rsid w:val="00EC1E5C"/>
    <w:rsid w:val="00EC25EA"/>
    <w:rsid w:val="00ED0970"/>
    <w:rsid w:val="00ED0F42"/>
    <w:rsid w:val="00ED32E0"/>
    <w:rsid w:val="00EE0F4D"/>
    <w:rsid w:val="00EE1805"/>
    <w:rsid w:val="00EE24F2"/>
    <w:rsid w:val="00EE2D24"/>
    <w:rsid w:val="00EE6B8E"/>
    <w:rsid w:val="00EE7474"/>
    <w:rsid w:val="00EF115B"/>
    <w:rsid w:val="00EF1400"/>
    <w:rsid w:val="00EF3485"/>
    <w:rsid w:val="00EF38DE"/>
    <w:rsid w:val="00EF5051"/>
    <w:rsid w:val="00F031B9"/>
    <w:rsid w:val="00F057A1"/>
    <w:rsid w:val="00F07E4D"/>
    <w:rsid w:val="00F10A6E"/>
    <w:rsid w:val="00F1252F"/>
    <w:rsid w:val="00F149FD"/>
    <w:rsid w:val="00F15611"/>
    <w:rsid w:val="00F211DB"/>
    <w:rsid w:val="00F23F8E"/>
    <w:rsid w:val="00F318B9"/>
    <w:rsid w:val="00F33EB3"/>
    <w:rsid w:val="00F37CC1"/>
    <w:rsid w:val="00F4160E"/>
    <w:rsid w:val="00F41A04"/>
    <w:rsid w:val="00F44F57"/>
    <w:rsid w:val="00F45023"/>
    <w:rsid w:val="00F450F9"/>
    <w:rsid w:val="00F4756F"/>
    <w:rsid w:val="00F47FB6"/>
    <w:rsid w:val="00F5053A"/>
    <w:rsid w:val="00F50C9A"/>
    <w:rsid w:val="00F5422F"/>
    <w:rsid w:val="00F54FC9"/>
    <w:rsid w:val="00F558F3"/>
    <w:rsid w:val="00F57B78"/>
    <w:rsid w:val="00F6356D"/>
    <w:rsid w:val="00F72EAE"/>
    <w:rsid w:val="00F756B8"/>
    <w:rsid w:val="00F758A7"/>
    <w:rsid w:val="00F8185D"/>
    <w:rsid w:val="00F81D32"/>
    <w:rsid w:val="00F868C5"/>
    <w:rsid w:val="00F86C78"/>
    <w:rsid w:val="00F90BBB"/>
    <w:rsid w:val="00F9192E"/>
    <w:rsid w:val="00F9293F"/>
    <w:rsid w:val="00F96678"/>
    <w:rsid w:val="00F96973"/>
    <w:rsid w:val="00F97C58"/>
    <w:rsid w:val="00FA17E2"/>
    <w:rsid w:val="00FA663F"/>
    <w:rsid w:val="00FB1FBB"/>
    <w:rsid w:val="00FB2B4E"/>
    <w:rsid w:val="00FB5400"/>
    <w:rsid w:val="00FB7743"/>
    <w:rsid w:val="00FB7B4C"/>
    <w:rsid w:val="00FC437A"/>
    <w:rsid w:val="00FC623D"/>
    <w:rsid w:val="00FD1E46"/>
    <w:rsid w:val="00FD4C52"/>
    <w:rsid w:val="00FD7E2C"/>
    <w:rsid w:val="00FE07E5"/>
    <w:rsid w:val="00FE5760"/>
    <w:rsid w:val="00FE70FF"/>
    <w:rsid w:val="00FF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D6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180</Words>
  <Characters>1027</Characters>
  <Application>Microsoft Office Outlook</Application>
  <DocSecurity>0</DocSecurity>
  <Lines>0</Lines>
  <Paragraphs>0</Paragraphs>
  <ScaleCrop>false</ScaleCrop>
  <Company>MTS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89-95 518</dc:title>
  <dc:subject/>
  <dc:creator>MTS</dc:creator>
  <cp:keywords/>
  <dc:description/>
  <cp:lastModifiedBy>MTS</cp:lastModifiedBy>
  <cp:revision>9</cp:revision>
  <cp:lastPrinted>2011-04-27T21:54:00Z</cp:lastPrinted>
  <dcterms:created xsi:type="dcterms:W3CDTF">2011-04-27T19:01:00Z</dcterms:created>
  <dcterms:modified xsi:type="dcterms:W3CDTF">2011-05-03T19:58:00Z</dcterms:modified>
</cp:coreProperties>
</file>